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B1" w:rsidRPr="00C10D0E" w:rsidRDefault="00366BB1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366BB1" w:rsidRPr="00C10D0E" w:rsidTr="00AB05F3">
        <w:trPr>
          <w:trHeight w:val="558"/>
        </w:trPr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Объединение/</w:t>
            </w:r>
          </w:p>
          <w:p w:rsidR="00366BB1" w:rsidRPr="00AB05F3" w:rsidRDefault="00366BB1" w:rsidP="00AB05F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366BB1" w:rsidRPr="00C10D0E" w:rsidTr="00AB05F3">
        <w:tc>
          <w:tcPr>
            <w:tcW w:w="2126" w:type="dxa"/>
            <w:vMerge w:val="restart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</w:rPr>
              <w:t xml:space="preserve">Т  С С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B05F3">
                <w:rPr>
                  <w:rFonts w:ascii="Times New Roman" w:hAnsi="Times New Roman" w:cs="Times New Roman"/>
                  <w:b/>
                  <w:color w:val="000000"/>
                </w:rPr>
                <w:t>3 г</w:t>
              </w:r>
            </w:smartTag>
            <w:r w:rsidRPr="00AB05F3">
              <w:rPr>
                <w:rFonts w:ascii="Times New Roman" w:hAnsi="Times New Roman" w:cs="Times New Roman"/>
                <w:b/>
                <w:color w:val="000000"/>
              </w:rPr>
              <w:t>.о.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Гатауллина Наиля Мударисовна, второй тренер Варенова Татьяна Михайловна, хореография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AB05F3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B05F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AB05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B05F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366BB1" w:rsidRPr="00AB05F3" w:rsidRDefault="00366BB1" w:rsidP="00AB05F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  <w:vMerge w:val="restart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B05F3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B05F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AB05F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AB05F3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Махи прямой ногой вперед 20 раз . Выполнить хват ноги за голень,потянуть ногу к груди 20 счетов . 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66BB1" w:rsidRPr="00AB05F3" w:rsidRDefault="00366BB1" w:rsidP="00AB05F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366BB1" w:rsidRPr="00AB05F3" w:rsidRDefault="00366BB1" w:rsidP="00AB05F3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B05F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366BB1" w:rsidRPr="00AB05F3" w:rsidRDefault="00366BB1" w:rsidP="00AB05F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05F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366BB1" w:rsidRDefault="00366BB1">
      <w:pPr>
        <w:pStyle w:val="normal0"/>
        <w:spacing w:line="276" w:lineRule="auto"/>
        <w:rPr>
          <w:sz w:val="26"/>
          <w:szCs w:val="26"/>
        </w:rPr>
      </w:pPr>
    </w:p>
    <w:sectPr w:rsidR="00366BB1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275E4F"/>
    <w:rsid w:val="002978DA"/>
    <w:rsid w:val="00366BB1"/>
    <w:rsid w:val="0037476E"/>
    <w:rsid w:val="003B536B"/>
    <w:rsid w:val="003B7786"/>
    <w:rsid w:val="00485300"/>
    <w:rsid w:val="00567F0B"/>
    <w:rsid w:val="008943D5"/>
    <w:rsid w:val="008D7E80"/>
    <w:rsid w:val="00AB05F3"/>
    <w:rsid w:val="00BE176E"/>
    <w:rsid w:val="00C1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E80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8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8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8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8C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8C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8C7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D28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D28C7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760</Words>
  <Characters>4338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3</cp:revision>
  <dcterms:created xsi:type="dcterms:W3CDTF">2020-04-02T08:35:00Z</dcterms:created>
  <dcterms:modified xsi:type="dcterms:W3CDTF">2020-04-02T13:51:00Z</dcterms:modified>
</cp:coreProperties>
</file>